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EC6E1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EE2BAC" w:rsidP="00DE68A0">
            <w:pPr>
              <w:bidi w:val="0"/>
            </w:pPr>
            <w:r>
              <w:rPr>
                <w:rFonts w:hint="cs"/>
                <w:rtl/>
              </w:rPr>
              <w:t>תיירות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EC6E1C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E2BAC" w:rsidP="00DE68A0">
            <w:r>
              <w:rPr>
                <w:rFonts w:hint="cs"/>
                <w:rtl/>
              </w:rPr>
              <w:t>נובמבר 2018</w:t>
            </w:r>
          </w:p>
        </w:tc>
      </w:tr>
    </w:tbl>
    <w:p w:rsidR="00332AFB" w:rsidRDefault="00EC6E1C" w:rsidP="00222867">
      <w:pPr>
        <w:rPr>
          <w:rtl/>
        </w:rPr>
      </w:pPr>
    </w:p>
    <w:p w:rsidR="00222867" w:rsidRDefault="00EC6E1C" w:rsidP="00222867">
      <w:pPr>
        <w:rPr>
          <w:rtl/>
        </w:rPr>
      </w:pPr>
    </w:p>
    <w:p w:rsidR="00222867" w:rsidRDefault="00EC6E1C" w:rsidP="00222867">
      <w:pPr>
        <w:rPr>
          <w:rtl/>
        </w:rPr>
      </w:pPr>
    </w:p>
    <w:p w:rsidR="00222867" w:rsidRDefault="00EC6E1C" w:rsidP="00222867">
      <w:pPr>
        <w:rPr>
          <w:rtl/>
        </w:rPr>
      </w:pPr>
    </w:p>
    <w:p w:rsidR="00222867" w:rsidRDefault="00EC6E1C" w:rsidP="00222867">
      <w:pPr>
        <w:rPr>
          <w:rtl/>
        </w:rPr>
      </w:pPr>
    </w:p>
    <w:p w:rsidR="00222867" w:rsidRDefault="00EC6E1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EC6E1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EE2BAC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EE2BAC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EC6E1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E2B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אורתרא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מפעילה יריד תיירות בינלאומי בכל שנה -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lang w:eastAsia="he-IL"/>
              </w:rPr>
              <w:t>IMTM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במתחם גני התערוכה בתל אביב. גם השנה המשרד מבקש להשתתף כמציג ביריד ולהקים ביתן מעוצב בו.</w:t>
            </w:r>
          </w:p>
          <w:p w:rsidR="00EE2BAC" w:rsidRPr="00AF57E9" w:rsidRDefault="00EE2BA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אין יריד תיירות אחר או נוסף בישראל מלבד זה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ואין ספק או גורם אחר המפעיל יריד תיירות בארץ.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C6E1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C6E1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C6E1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C6E1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EC6E1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EE2BA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EE2BAC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EC6E1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EC6E1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EE2BA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EE2BAC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EC6E1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C6E1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E2B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אורתרא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EE2B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51-0936347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חפ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EE2BA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EE2B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225,540 ש"ח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EE2BA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1.1.19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30.4.19</w:t>
            </w:r>
          </w:p>
        </w:tc>
      </w:tr>
    </w:tbl>
    <w:p w:rsidR="009F6EEF" w:rsidRDefault="009F6EEF" w:rsidP="00942C0B">
      <w:pPr>
        <w:rPr>
          <w:rFonts w:asciiTheme="minorBidi" w:hAnsiTheme="minorBidi" w:cstheme="minorBidi"/>
          <w:b/>
          <w:sz w:val="21"/>
          <w:szCs w:val="21"/>
        </w:rPr>
      </w:pPr>
    </w:p>
    <w:p w:rsidR="009F6EEF" w:rsidRPr="009F6EEF" w:rsidRDefault="009F6EEF" w:rsidP="009F6EEF">
      <w:pPr>
        <w:rPr>
          <w:rFonts w:asciiTheme="minorBidi" w:hAnsiTheme="minorBidi" w:cstheme="minorBidi"/>
          <w:sz w:val="21"/>
          <w:szCs w:val="21"/>
        </w:rPr>
      </w:pPr>
    </w:p>
    <w:p w:rsidR="009F6EEF" w:rsidRDefault="009F6EEF" w:rsidP="009F6EEF">
      <w:pPr>
        <w:rPr>
          <w:rFonts w:asciiTheme="minorBidi" w:hAnsiTheme="minorBidi" w:cstheme="minorBidi"/>
          <w:sz w:val="21"/>
          <w:szCs w:val="21"/>
        </w:rPr>
      </w:pPr>
    </w:p>
    <w:p w:rsidR="00222867" w:rsidRDefault="009F6EEF" w:rsidP="009F6EEF">
      <w:pPr>
        <w:rPr>
          <w:rFonts w:asciiTheme="minorBidi" w:hAnsiTheme="minorBidi" w:cstheme="minorBidi"/>
          <w:sz w:val="21"/>
          <w:szCs w:val="21"/>
          <w:rtl/>
        </w:rPr>
      </w:pPr>
      <w:r>
        <w:rPr>
          <w:rFonts w:asciiTheme="minorBidi" w:hAnsiTheme="minorBidi" w:cstheme="minorBidi" w:hint="cs"/>
          <w:sz w:val="21"/>
          <w:szCs w:val="21"/>
          <w:rtl/>
        </w:rPr>
        <w:t>מינה גנם</w:t>
      </w:r>
    </w:p>
    <w:p w:rsidR="009F6EEF" w:rsidRDefault="009F6EEF" w:rsidP="009F6EEF">
      <w:pPr>
        <w:rPr>
          <w:rFonts w:asciiTheme="minorBidi" w:hAnsiTheme="minorBidi" w:cstheme="minorBidi"/>
          <w:sz w:val="21"/>
          <w:szCs w:val="21"/>
          <w:rtl/>
        </w:rPr>
      </w:pPr>
      <w:r>
        <w:rPr>
          <w:rFonts w:asciiTheme="minorBidi" w:hAnsiTheme="minorBidi" w:cstheme="minorBidi" w:hint="cs"/>
          <w:sz w:val="21"/>
          <w:szCs w:val="21"/>
          <w:rtl/>
        </w:rPr>
        <w:t>סמנכ"ל תכנון ואסטרטגיה</w:t>
      </w:r>
    </w:p>
    <w:p w:rsidR="009F6EEF" w:rsidRPr="009F6EEF" w:rsidRDefault="009F6EEF" w:rsidP="009F6EEF">
      <w:pPr>
        <w:rPr>
          <w:rFonts w:asciiTheme="minorBidi" w:hAnsiTheme="minorBidi" w:cstheme="minorBidi"/>
          <w:sz w:val="21"/>
          <w:szCs w:val="21"/>
          <w:rtl/>
        </w:rPr>
      </w:pPr>
      <w:r>
        <w:rPr>
          <w:noProof/>
          <w:rtl/>
        </w:rPr>
        <w:drawing>
          <wp:inline distT="0" distB="0" distL="0" distR="0" wp14:anchorId="45E6A71E" wp14:editId="3CA5F115">
            <wp:extent cx="1000125" cy="228600"/>
            <wp:effectExtent l="0" t="0" r="9525" b="0"/>
            <wp:docPr id="1" name="תמונה 1" descr="C:\Users\AdiC\Desktop\חתימה מי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C\Desktop\חתימה מינה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EEF" w:rsidRPr="009F6EEF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F3B" w:rsidRDefault="00417F3B">
      <w:r>
        <w:separator/>
      </w:r>
    </w:p>
  </w:endnote>
  <w:endnote w:type="continuationSeparator" w:id="0">
    <w:p w:rsidR="00417F3B" w:rsidRDefault="0041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C6E1C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C6E1C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EC6E1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EC6E1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F3B" w:rsidRDefault="00417F3B">
      <w:r>
        <w:separator/>
      </w:r>
    </w:p>
  </w:footnote>
  <w:footnote w:type="continuationSeparator" w:id="0">
    <w:p w:rsidR="00417F3B" w:rsidRDefault="0041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C6E1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EC6E1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EC6E1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EC6E1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C6E1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EC6E1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EC6E1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169"/>
  </w:docVars>
  <w:rsids>
    <w:rsidRoot w:val="007548B0"/>
    <w:rsid w:val="00001D45"/>
    <w:rsid w:val="00024A48"/>
    <w:rsid w:val="00336CDD"/>
    <w:rsid w:val="00417F3B"/>
    <w:rsid w:val="007548B0"/>
    <w:rsid w:val="00942C0B"/>
    <w:rsid w:val="009B6B29"/>
    <w:rsid w:val="009F6EEF"/>
    <w:rsid w:val="009F7FB7"/>
    <w:rsid w:val="00C760AB"/>
    <w:rsid w:val="00EC6E1C"/>
    <w:rsid w:val="00E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6AE98A-9BC5-42BD-99CE-F68BF77A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46656d4-8850-49b3-aebd-68bd05f7f43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719AD0-29F4-4C83-AC9F-CF303D83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1</Pages>
  <Words>168</Words>
  <Characters>850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פתיחי בת-אל</cp:lastModifiedBy>
  <cp:revision>2</cp:revision>
  <cp:lastPrinted>2018-12-09T10:50:00Z</cp:lastPrinted>
  <dcterms:created xsi:type="dcterms:W3CDTF">2018-12-09T10:51:00Z</dcterms:created>
  <dcterms:modified xsi:type="dcterms:W3CDTF">2018-12-09T10:51:00Z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